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25C" w:rsidRDefault="00DC525C">
      <w:pPr>
        <w:jc w:val="center"/>
      </w:pPr>
      <w:r>
        <w:rPr>
          <w:rFonts w:ascii="Times" w:cs="Times"/>
          <w:b/>
          <w:bCs/>
          <w:sz w:val="24"/>
          <w:szCs w:val="24"/>
        </w:rPr>
        <w:t>CORTLAND COUNTY</w:t>
      </w:r>
    </w:p>
    <w:p w:rsidR="00DC525C" w:rsidRDefault="00DC525C">
      <w:pPr>
        <w:jc w:val="center"/>
      </w:pPr>
      <w:r>
        <w:rPr>
          <w:rFonts w:ascii="Times" w:cs="Times"/>
          <w:b/>
          <w:bCs/>
          <w:sz w:val="24"/>
          <w:szCs w:val="24"/>
        </w:rPr>
        <w:t>Progress</w:t>
      </w:r>
      <w:r>
        <w:rPr>
          <w:rFonts w:ascii="Times" w:cs="Times"/>
          <w:sz w:val="24"/>
          <w:szCs w:val="24"/>
        </w:rPr>
        <w:t>: Data current until Jan. 28, 2010</w:t>
      </w:r>
    </w:p>
    <w:p w:rsidR="00DC525C" w:rsidRDefault="00DC525C">
      <w:pPr>
        <w:jc w:val="center"/>
      </w:pPr>
      <w:r>
        <w:rPr>
          <w:rFonts w:ascii="Times" w:cs="Times"/>
          <w:b/>
          <w:bCs/>
          <w:sz w:val="24"/>
          <w:szCs w:val="24"/>
        </w:rPr>
        <w:t>Recorded</w:t>
      </w:r>
      <w:r>
        <w:rPr>
          <w:rFonts w:ascii="Times" w:cs="Times"/>
          <w:sz w:val="24"/>
          <w:szCs w:val="24"/>
        </w:rPr>
        <w:t>: Tax ID #, Lease Expiration Date, Gas Company, Instrument #</w:t>
      </w:r>
    </w:p>
    <w:p w:rsidR="00DC525C" w:rsidRDefault="00DC525C">
      <w:pPr>
        <w:jc w:val="center"/>
      </w:pPr>
      <w:r>
        <w:rPr>
          <w:rFonts w:ascii="Times" w:cs="Times"/>
          <w:b/>
          <w:bCs/>
          <w:sz w:val="24"/>
          <w:szCs w:val="24"/>
        </w:rPr>
        <w:t>COUNTY still in need of</w:t>
      </w:r>
      <w:r>
        <w:rPr>
          <w:rFonts w:ascii="Times" w:cs="Times"/>
          <w:sz w:val="24"/>
          <w:szCs w:val="24"/>
        </w:rPr>
        <w:t>: Town Code, Landowner, Acreage</w:t>
      </w:r>
    </w:p>
    <w:p w:rsidR="00DC525C" w:rsidRDefault="00DC525C">
      <w:r>
        <w:rPr>
          <w:rFonts w:ascii="Times" w:cs="Times"/>
          <w:sz w:val="24"/>
          <w:szCs w:val="24"/>
        </w:rPr>
        <w:t xml:space="preserve">Moving forward, </w:t>
      </w:r>
      <w:r>
        <w:rPr>
          <w:rFonts w:ascii="Times" w:cs="Times"/>
          <w:b/>
          <w:bCs/>
          <w:sz w:val="24"/>
          <w:szCs w:val="24"/>
        </w:rPr>
        <w:t>CCE volunteers must gather</w:t>
      </w:r>
      <w:r>
        <w:rPr>
          <w:rFonts w:ascii="Times" w:cs="Times"/>
          <w:sz w:val="24"/>
          <w:szCs w:val="24"/>
        </w:rPr>
        <w:t xml:space="preserve">: Town Code, Landowner, Lease Effective Date, and (various) Addendum Information </w:t>
      </w:r>
    </w:p>
    <w:p w:rsidR="00DC525C" w:rsidRDefault="00DC525C"/>
    <w:p w:rsidR="00DC525C" w:rsidRDefault="00DC525C"/>
    <w:p w:rsidR="00DC525C" w:rsidRDefault="00DC525C">
      <w:r>
        <w:rPr>
          <w:rFonts w:ascii="Times" w:cs="Times"/>
          <w:b/>
          <w:bCs/>
          <w:sz w:val="24"/>
          <w:szCs w:val="24"/>
        </w:rPr>
        <w:t>DIRECTIONS</w:t>
      </w:r>
      <w:r>
        <w:rPr>
          <w:rFonts w:ascii="Times" w:cs="Times"/>
          <w:sz w:val="24"/>
          <w:szCs w:val="24"/>
        </w:rPr>
        <w:t>:</w:t>
      </w:r>
    </w:p>
    <w:p w:rsidR="00DC525C" w:rsidRDefault="00DC525C">
      <w:r>
        <w:rPr>
          <w:rFonts w:ascii="Times" w:cs="Times"/>
          <w:sz w:val="24"/>
          <w:szCs w:val="24"/>
        </w:rPr>
        <w:t>At the Clerk's office, use any of 4 available public computers</w:t>
      </w:r>
    </w:p>
    <w:p w:rsidR="00DC525C" w:rsidRDefault="00DC525C">
      <w:r>
        <w:rPr>
          <w:rFonts w:ascii="Times" w:cs="Times"/>
          <w:sz w:val="24"/>
          <w:szCs w:val="24"/>
        </w:rPr>
        <w:t>At the main page:</w:t>
      </w:r>
    </w:p>
    <w:p w:rsidR="00DC525C" w:rsidRDefault="00DC525C">
      <w:r>
        <w:rPr>
          <w:rFonts w:ascii="Times" w:cs="Times"/>
          <w:i/>
          <w:iCs/>
          <w:sz w:val="24"/>
          <w:szCs w:val="24"/>
        </w:rPr>
        <w:t>Without Instrument #</w:t>
      </w:r>
    </w:p>
    <w:p w:rsidR="00DC525C" w:rsidRDefault="00DC525C">
      <w:r>
        <w:rPr>
          <w:rFonts w:ascii="Times" w:cs="Times"/>
          <w:sz w:val="24"/>
          <w:szCs w:val="24"/>
        </w:rPr>
        <w:t xml:space="preserve">In the box that reads "Records to Search," check "Public Records" </w:t>
      </w:r>
    </w:p>
    <w:p w:rsidR="00DC525C" w:rsidRDefault="00DC525C">
      <w:pPr>
        <w:ind w:left="720"/>
      </w:pPr>
      <w:r>
        <w:rPr>
          <w:rFonts w:ascii="Times" w:cs="Times"/>
          <w:sz w:val="24"/>
          <w:szCs w:val="24"/>
        </w:rPr>
        <w:t>Type the name of the gas company or landowner (last name first name) in the line that reads "Party 1"</w:t>
      </w:r>
    </w:p>
    <w:p w:rsidR="00DC525C" w:rsidRDefault="00DC525C">
      <w:r>
        <w:rPr>
          <w:rFonts w:ascii="Times" w:cs="Times"/>
          <w:sz w:val="24"/>
          <w:szCs w:val="24"/>
        </w:rPr>
        <w:t>Type in 01/01/2005 in "From Date"</w:t>
      </w:r>
    </w:p>
    <w:p w:rsidR="00DC525C" w:rsidRDefault="00DC525C">
      <w:r>
        <w:rPr>
          <w:rFonts w:ascii="Times" w:cs="Times"/>
          <w:sz w:val="24"/>
          <w:szCs w:val="24"/>
        </w:rPr>
        <w:t>Leave "Document Group" to read "ALL"</w:t>
      </w:r>
    </w:p>
    <w:p w:rsidR="00DC525C" w:rsidRDefault="00DC525C">
      <w:r>
        <w:rPr>
          <w:rFonts w:ascii="Times" w:cs="Times"/>
          <w:sz w:val="24"/>
          <w:szCs w:val="24"/>
        </w:rPr>
        <w:t>Change "Document Description" to read "LEASE"</w:t>
      </w:r>
    </w:p>
    <w:p w:rsidR="00DC525C" w:rsidRDefault="00DC525C">
      <w:r>
        <w:rPr>
          <w:rFonts w:ascii="Times" w:cs="Times"/>
          <w:sz w:val="24"/>
          <w:szCs w:val="24"/>
        </w:rPr>
        <w:t>Click Search in the top right corner</w:t>
      </w:r>
    </w:p>
    <w:p w:rsidR="00DC525C" w:rsidRDefault="00DC525C">
      <w:r>
        <w:rPr>
          <w:rFonts w:ascii="Times" w:cs="Times"/>
          <w:i/>
          <w:iCs/>
          <w:sz w:val="24"/>
          <w:szCs w:val="24"/>
        </w:rPr>
        <w:t>With Instrument #</w:t>
      </w:r>
    </w:p>
    <w:p w:rsidR="00DC525C" w:rsidRDefault="00DC525C">
      <w:pPr>
        <w:ind w:left="720"/>
      </w:pPr>
      <w:r>
        <w:rPr>
          <w:rFonts w:ascii="Times" w:cs="Times"/>
          <w:sz w:val="24"/>
          <w:szCs w:val="24"/>
        </w:rPr>
        <w:t>Simply type in the Instrument # at the bottom of the page and click Search in the top right corner</w:t>
      </w:r>
    </w:p>
    <w:p w:rsidR="00DC525C" w:rsidRDefault="00DC525C">
      <w:pPr>
        <w:ind w:left="720"/>
      </w:pPr>
      <w:r>
        <w:rPr>
          <w:rFonts w:ascii="Times" w:cs="Times"/>
          <w:sz w:val="24"/>
          <w:szCs w:val="24"/>
        </w:rPr>
        <w:t>When your Search Results appear, each lease will appear on a separate row, and for each row you'll see a button that reads "View"</w:t>
      </w:r>
    </w:p>
    <w:p w:rsidR="00DC525C" w:rsidRDefault="00DC525C">
      <w:pPr>
        <w:ind w:left="720"/>
      </w:pPr>
      <w:r>
        <w:rPr>
          <w:rFonts w:ascii="Times" w:cs="Times"/>
          <w:sz w:val="24"/>
          <w:szCs w:val="24"/>
        </w:rPr>
        <w:t>Click "View" to view a copy of the particular lease, and use the arrow buttons at the top of the document to navigate thru each page of the lease</w:t>
      </w:r>
    </w:p>
    <w:p w:rsidR="00DC525C" w:rsidRDefault="00DC525C">
      <w:pPr>
        <w:ind w:left="720"/>
      </w:pPr>
      <w:r>
        <w:rPr>
          <w:rFonts w:ascii="Times" w:cs="Times"/>
          <w:sz w:val="24"/>
          <w:szCs w:val="24"/>
        </w:rPr>
        <w:t>To the left of the actual lease document there appears a window with a summary of the lease provisions, such as Instrument #, Rec. Date, Town, Tax Map ID #, Acreage (Property Description), and the Document Date.</w:t>
      </w:r>
    </w:p>
    <w:p w:rsidR="00DC525C" w:rsidRDefault="00DC525C">
      <w:r>
        <w:rPr>
          <w:rFonts w:ascii="Times" w:cs="Times"/>
          <w:sz w:val="24"/>
          <w:szCs w:val="24"/>
        </w:rPr>
        <w:t>Record missing information as necessary</w:t>
      </w:r>
    </w:p>
    <w:p w:rsidR="00DC525C" w:rsidRDefault="00DC525C"/>
    <w:p w:rsidR="00DC525C" w:rsidRDefault="00DC525C">
      <w:r>
        <w:rPr>
          <w:rFonts w:ascii="Times" w:cs="Times"/>
          <w:sz w:val="24"/>
          <w:szCs w:val="24"/>
        </w:rPr>
        <w:t>** Printing is $.65 cents per page at the Clerk's Office; OPEN Monday thru Friday 9 AM to 5 PM</w:t>
      </w:r>
    </w:p>
    <w:p w:rsidR="00DC525C" w:rsidRDefault="00DC525C">
      <w:r>
        <w:rPr>
          <w:rFonts w:ascii="Times" w:cs="Times"/>
          <w:i/>
          <w:iCs/>
          <w:sz w:val="24"/>
          <w:szCs w:val="24"/>
        </w:rPr>
        <w:t xml:space="preserve">** </w:t>
      </w:r>
      <w:r>
        <w:rPr>
          <w:rFonts w:ascii="Times" w:cs="Times"/>
          <w:b/>
          <w:bCs/>
          <w:i/>
          <w:iCs/>
          <w:sz w:val="24"/>
          <w:szCs w:val="24"/>
        </w:rPr>
        <w:t>However</w:t>
      </w:r>
    </w:p>
    <w:p w:rsidR="00DC525C" w:rsidRDefault="00DC525C">
      <w:pPr>
        <w:jc w:val="center"/>
      </w:pPr>
      <w:r>
        <w:rPr>
          <w:rFonts w:ascii="Times" w:cs="Times"/>
          <w:sz w:val="24"/>
          <w:szCs w:val="24"/>
        </w:rPr>
        <w:t xml:space="preserve">  *</w:t>
      </w:r>
      <w:r>
        <w:rPr>
          <w:rFonts w:ascii="Times" w:cs="Times"/>
          <w:i/>
          <w:iCs/>
          <w:sz w:val="24"/>
          <w:szCs w:val="24"/>
        </w:rPr>
        <w:t>ALL LEASES ARE AVAILABLE ONLINE</w:t>
      </w:r>
      <w:r>
        <w:rPr>
          <w:rFonts w:ascii="Times" w:cs="Times"/>
          <w:b/>
          <w:bCs/>
          <w:i/>
          <w:iCs/>
          <w:sz w:val="24"/>
          <w:szCs w:val="24"/>
        </w:rPr>
        <w:t xml:space="preserve"> </w:t>
      </w:r>
      <w:r>
        <w:rPr>
          <w:rFonts w:ascii="Times" w:cs="Times"/>
          <w:i/>
          <w:iCs/>
          <w:sz w:val="24"/>
          <w:szCs w:val="24"/>
        </w:rPr>
        <w:t>@</w:t>
      </w:r>
      <w:r>
        <w:rPr>
          <w:rFonts w:ascii="Times" w:cs="Times"/>
          <w:b/>
          <w:bCs/>
          <w:i/>
          <w:iCs/>
          <w:sz w:val="24"/>
          <w:szCs w:val="24"/>
        </w:rPr>
        <w:t xml:space="preserve"> WWW.SEARCHIQS.COM</w:t>
      </w:r>
    </w:p>
    <w:p w:rsidR="00DC525C" w:rsidRDefault="00DC525C">
      <w:r>
        <w:rPr>
          <w:rFonts w:ascii="Times" w:cs="Times"/>
          <w:i/>
          <w:iCs/>
          <w:sz w:val="24"/>
          <w:szCs w:val="24"/>
        </w:rPr>
        <w:t>Click on Cortland County; then click "Search Public Record"</w:t>
      </w:r>
    </w:p>
    <w:p w:rsidR="00DC525C" w:rsidRDefault="00DC525C">
      <w:r>
        <w:rPr>
          <w:rFonts w:ascii="Times" w:cs="Times"/>
          <w:i/>
          <w:iCs/>
          <w:sz w:val="24"/>
          <w:szCs w:val="24"/>
        </w:rPr>
        <w:t>No password is required, just click thru ("Log In") and enter</w:t>
      </w:r>
    </w:p>
    <w:p w:rsidR="00DC525C" w:rsidRDefault="00DC525C">
      <w:r>
        <w:rPr>
          <w:rFonts w:ascii="Times" w:cs="Times"/>
          <w:i/>
          <w:iCs/>
          <w:sz w:val="24"/>
          <w:szCs w:val="24"/>
        </w:rPr>
        <w:t>Accept the Disclaimer</w:t>
      </w:r>
    </w:p>
    <w:p w:rsidR="00DC525C" w:rsidRDefault="00DC525C">
      <w:r>
        <w:rPr>
          <w:rFonts w:ascii="Times" w:cs="Times"/>
          <w:i/>
          <w:iCs/>
          <w:sz w:val="24"/>
          <w:szCs w:val="24"/>
        </w:rPr>
        <w:t>Follow directions above, either with or without Instrument #</w:t>
      </w:r>
    </w:p>
    <w:p w:rsidR="00DC525C" w:rsidRDefault="00DC525C"/>
    <w:p w:rsidR="00DC525C" w:rsidRDefault="00DC525C">
      <w:r>
        <w:rPr>
          <w:rFonts w:ascii="Times" w:cs="Times"/>
          <w:b/>
          <w:bCs/>
          <w:i/>
          <w:iCs/>
          <w:sz w:val="24"/>
          <w:szCs w:val="24"/>
        </w:rPr>
        <w:t>APPROXIMATE</w:t>
      </w:r>
      <w:r>
        <w:rPr>
          <w:rFonts w:ascii="Times" w:cs="Times"/>
          <w:b/>
          <w:bCs/>
          <w:sz w:val="24"/>
          <w:szCs w:val="24"/>
        </w:rPr>
        <w:t xml:space="preserve"> NUMBER OF LEASES ON FILE: 3,500</w:t>
      </w:r>
    </w:p>
    <w:p w:rsidR="00DC525C" w:rsidRDefault="00DC525C"/>
    <w:sectPr w:rsidR="00DC525C" w:rsidSect="0055711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6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efaultTabStop w:val="720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711C"/>
    <w:rsid w:val="0055711C"/>
    <w:rsid w:val="005669E9"/>
    <w:rsid w:val="0087799B"/>
    <w:rsid w:val="00CA46ED"/>
    <w:rsid w:val="00DC5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269</Words>
  <Characters>1535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CORTLAND COUNTY</dc:title>
  <dc:subject/>
  <dc:creator/>
  <cp:keywords/>
  <dc:description/>
  <cp:lastModifiedBy>Your User Name</cp:lastModifiedBy>
  <cp:revision>2</cp:revision>
  <dcterms:created xsi:type="dcterms:W3CDTF">2010-06-18T12:25:00Z</dcterms:created>
  <dcterms:modified xsi:type="dcterms:W3CDTF">2010-06-18T12:25:00Z</dcterms:modified>
</cp:coreProperties>
</file>